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D5E09" w14:textId="12CB7BCC" w:rsidR="00A808DF" w:rsidRDefault="008C1A17" w:rsidP="00A808DF">
      <w:pPr>
        <w:jc w:val="center"/>
      </w:pPr>
      <w:r w:rsidRPr="008C1A17">
        <w:rPr>
          <w:b/>
          <w:bCs/>
          <w:sz w:val="20"/>
          <w:szCs w:val="20"/>
          <w:lang w:val="en-NZ"/>
        </w:rPr>
        <w:br/>
      </w:r>
      <w:r w:rsidR="008D5611" w:rsidRPr="00A808DF">
        <w:rPr>
          <w:b/>
          <w:bCs/>
          <w:sz w:val="32"/>
          <w:szCs w:val="32"/>
          <w:lang w:val="en-NZ"/>
        </w:rPr>
        <w:t xml:space="preserve">CAMBRIDGE AUTUMN ART MARKET: </w:t>
      </w:r>
      <w:r w:rsidR="00A808DF" w:rsidRPr="00A808DF">
        <w:rPr>
          <w:b/>
          <w:bCs/>
          <w:sz w:val="32"/>
          <w:szCs w:val="32"/>
          <w:lang w:val="en-NZ"/>
        </w:rPr>
        <w:t xml:space="preserve">STALLHOLDER </w:t>
      </w:r>
      <w:r w:rsidR="00483187" w:rsidRPr="008D5611">
        <w:rPr>
          <w:b/>
          <w:bCs/>
          <w:sz w:val="32"/>
          <w:szCs w:val="32"/>
          <w:lang w:val="en-NZ"/>
        </w:rPr>
        <w:t>REGISTRATION FORM</w:t>
      </w:r>
      <w:r w:rsidR="00483187" w:rsidRPr="00A808DF">
        <w:rPr>
          <w:b/>
          <w:bCs/>
          <w:lang w:val="en-NZ"/>
        </w:rPr>
        <w:br/>
      </w:r>
      <w:r w:rsidR="00A808DF" w:rsidRPr="00A808DF">
        <w:rPr>
          <w:b/>
          <w:bCs/>
          <w:lang w:val="en-NZ"/>
        </w:rPr>
        <w:t>SUNDAY 30 MARCH 2025, 10AM — 2PM</w:t>
      </w:r>
      <w:r w:rsidR="00A808DF" w:rsidRPr="00A808DF">
        <w:rPr>
          <w:b/>
          <w:bCs/>
          <w:lang w:val="en-NZ"/>
        </w:rPr>
        <w:br/>
        <w:t xml:space="preserve">VENUE: VICTORIA STREET &amp; VICTORIA SQUARE, CAMBRIDGE </w:t>
      </w:r>
      <w:r w:rsidR="00A808DF" w:rsidRPr="00A808DF">
        <w:rPr>
          <w:b/>
          <w:bCs/>
          <w:lang w:val="en-NZ"/>
        </w:rPr>
        <w:br/>
        <w:t>ORGANISED BY THE CAMBRIDGE AUTUMN FESTIVAL</w:t>
      </w:r>
    </w:p>
    <w:tbl>
      <w:tblPr>
        <w:tblStyle w:val="TableGrid"/>
        <w:tblW w:w="505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"/>
        <w:gridCol w:w="2965"/>
        <w:gridCol w:w="6251"/>
        <w:gridCol w:w="1666"/>
      </w:tblGrid>
      <w:tr w:rsidR="00650259" w:rsidRPr="00846B76" w14:paraId="3B770579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2F7421BF" w14:textId="187A24EF" w:rsidR="00650259" w:rsidRPr="008C1A17" w:rsidRDefault="00562D28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 xml:space="preserve">First &amp; Last </w:t>
            </w:r>
            <w:r w:rsidR="00895B1E" w:rsidRPr="008C1A17">
              <w:rPr>
                <w:sz w:val="24"/>
                <w:szCs w:val="24"/>
              </w:rPr>
              <w:t>Name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153F60F3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7B863D40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6019B977" w14:textId="48BC451D" w:rsidR="00650259" w:rsidRPr="008C1A17" w:rsidRDefault="00FF1545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Address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55ECE125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4F42AFBE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67E8C745" w14:textId="317C908C" w:rsidR="00650259" w:rsidRPr="008C1A17" w:rsidRDefault="0004419E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Phone (Mobile)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68318831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099EC79F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4C5CF419" w14:textId="5A92C44F" w:rsidR="00650259" w:rsidRPr="008C1A17" w:rsidRDefault="0004419E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Email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250D4863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47CF3C6E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18315A27" w14:textId="1A329884" w:rsidR="00650259" w:rsidRPr="008C1A17" w:rsidRDefault="0004419E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Description of art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385C4BA8" w14:textId="77777777" w:rsidR="00650259" w:rsidRPr="008C1A17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760E73" w:rsidRPr="00846B76" w14:paraId="65AD4B62" w14:textId="77777777" w:rsidTr="00AC5E4F">
        <w:trPr>
          <w:gridBefore w:val="1"/>
          <w:wBefore w:w="49" w:type="pct"/>
        </w:trPr>
        <w:tc>
          <w:tcPr>
            <w:tcW w:w="1349" w:type="pct"/>
            <w:vAlign w:val="bottom"/>
          </w:tcPr>
          <w:p w14:paraId="3161220A" w14:textId="46F51272" w:rsidR="00760E73" w:rsidRPr="008C1A17" w:rsidRDefault="00E52518" w:rsidP="00346DE2">
            <w:pPr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br/>
            </w:r>
            <w:r w:rsidR="00760E73" w:rsidRPr="008C1A17">
              <w:rPr>
                <w:sz w:val="24"/>
                <w:szCs w:val="24"/>
              </w:rPr>
              <w:t xml:space="preserve">Facebook page </w:t>
            </w:r>
            <w:r w:rsidR="00460765">
              <w:rPr>
                <w:sz w:val="24"/>
                <w:szCs w:val="24"/>
              </w:rPr>
              <w:t>name</w:t>
            </w:r>
            <w:r w:rsidR="00760E73" w:rsidRPr="008C1A17">
              <w:rPr>
                <w:sz w:val="24"/>
                <w:szCs w:val="24"/>
              </w:rPr>
              <w:br/>
              <w:t>(if applicable)</w:t>
            </w:r>
          </w:p>
        </w:tc>
        <w:tc>
          <w:tcPr>
            <w:tcW w:w="3602" w:type="pct"/>
            <w:gridSpan w:val="2"/>
            <w:tcBorders>
              <w:bottom w:val="single" w:sz="4" w:space="0" w:color="auto"/>
            </w:tcBorders>
            <w:vAlign w:val="bottom"/>
          </w:tcPr>
          <w:p w14:paraId="76639739" w14:textId="77777777" w:rsidR="00760E73" w:rsidRPr="008C1A17" w:rsidRDefault="00760E73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760E73" w:rsidRPr="00846B76" w14:paraId="73E0EDBD" w14:textId="77777777" w:rsidTr="00AC5E4F">
        <w:trPr>
          <w:gridBefore w:val="1"/>
          <w:wBefore w:w="49" w:type="pct"/>
          <w:trHeight w:val="54"/>
        </w:trPr>
        <w:tc>
          <w:tcPr>
            <w:tcW w:w="4951" w:type="pct"/>
            <w:gridSpan w:val="3"/>
            <w:shd w:val="clear" w:color="auto" w:fill="auto"/>
            <w:vAlign w:val="bottom"/>
          </w:tcPr>
          <w:p w14:paraId="744E1DFA" w14:textId="0FE72967" w:rsidR="00760E73" w:rsidRPr="008C1A17" w:rsidRDefault="00760E73" w:rsidP="00346DE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AC5E4F" w:rsidRPr="008C1A17" w14:paraId="4501C304" w14:textId="77777777" w:rsidTr="00D72C00">
        <w:tc>
          <w:tcPr>
            <w:tcW w:w="4242" w:type="pct"/>
            <w:gridSpan w:val="3"/>
            <w:vAlign w:val="bottom"/>
          </w:tcPr>
          <w:p w14:paraId="32B5D036" w14:textId="4B7A59EC" w:rsidR="00AC5E4F" w:rsidRPr="008C1A17" w:rsidRDefault="008267D9" w:rsidP="008267D9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AC5E4F" w:rsidRPr="008C1A17">
              <w:rPr>
                <w:sz w:val="24"/>
                <w:szCs w:val="24"/>
              </w:rPr>
              <w:t xml:space="preserve"> agree my stall contains original art and unique pieces </w:t>
            </w:r>
            <w:r>
              <w:rPr>
                <w:sz w:val="24"/>
                <w:szCs w:val="24"/>
              </w:rPr>
              <w:br/>
            </w:r>
            <w:r w:rsidR="00AC5E4F" w:rsidRPr="008C1A17">
              <w:rPr>
                <w:sz w:val="24"/>
                <w:szCs w:val="24"/>
              </w:rPr>
              <w:t>(not imported items or mass production)</w:t>
            </w:r>
            <w:r w:rsidR="003815F9">
              <w:rPr>
                <w:sz w:val="24"/>
                <w:szCs w:val="24"/>
              </w:rPr>
              <w:t>.</w:t>
            </w:r>
            <w:r w:rsidR="00AC5E4F" w:rsidRPr="008C1A17">
              <w:rPr>
                <w:sz w:val="24"/>
                <w:szCs w:val="24"/>
              </w:rPr>
              <w:t xml:space="preserve">  Yes</w:t>
            </w:r>
            <w:r w:rsidR="003815F9">
              <w:rPr>
                <w:sz w:val="24"/>
                <w:szCs w:val="24"/>
              </w:rPr>
              <w:t xml:space="preserve"> </w:t>
            </w:r>
            <w:r w:rsidR="003815F9" w:rsidRPr="003815F9">
              <w:rPr>
                <w:b/>
                <w:bCs/>
                <w:sz w:val="24"/>
                <w:szCs w:val="24"/>
              </w:rPr>
              <w:t xml:space="preserve">or </w:t>
            </w:r>
            <w:proofErr w:type="gramStart"/>
            <w:r w:rsidR="00AC5E4F" w:rsidRPr="008C1A17">
              <w:rPr>
                <w:sz w:val="24"/>
                <w:szCs w:val="24"/>
              </w:rPr>
              <w:t>No</w:t>
            </w:r>
            <w:proofErr w:type="gramEnd"/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0401680F" w14:textId="7CE9B38E" w:rsidR="00AC5E4F" w:rsidRPr="008C1A17" w:rsidRDefault="00AC5E4F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3815F9" w:rsidRPr="008C1A17" w14:paraId="6392CFB7" w14:textId="77777777" w:rsidTr="00D72C00">
        <w:tc>
          <w:tcPr>
            <w:tcW w:w="4242" w:type="pct"/>
            <w:gridSpan w:val="3"/>
            <w:vAlign w:val="bottom"/>
          </w:tcPr>
          <w:p w14:paraId="2D60D544" w14:textId="684BD924" w:rsidR="003815F9" w:rsidRDefault="003815F9" w:rsidP="008267D9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r w:rsidRPr="008C1A17">
              <w:rPr>
                <w:sz w:val="24"/>
                <w:szCs w:val="24"/>
              </w:rPr>
              <w:t>have read and agree with the stallholder guidelines and health and safety documents found</w:t>
            </w:r>
            <w:r>
              <w:rPr>
                <w:sz w:val="24"/>
                <w:szCs w:val="24"/>
              </w:rPr>
              <w:t xml:space="preserve"> at the bottom of the</w:t>
            </w:r>
            <w:r w:rsidRPr="008C1A17">
              <w:rPr>
                <w:sz w:val="24"/>
                <w:szCs w:val="24"/>
              </w:rPr>
              <w:t xml:space="preserve"> </w:t>
            </w:r>
            <w:hyperlink r:id="rId11" w:history="1">
              <w:r w:rsidRPr="008C1A17">
                <w:rPr>
                  <w:rStyle w:val="Hyperlink"/>
                  <w:color w:val="000000" w:themeColor="text1"/>
                  <w:sz w:val="24"/>
                  <w:szCs w:val="24"/>
                </w:rPr>
                <w:t>www.cambridgeautumnfestival.co.nz/art-market</w:t>
              </w:r>
            </w:hyperlink>
            <w:r w:rsidRPr="008C1A17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webpage</w:t>
            </w:r>
            <w:r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8C1A17">
              <w:rPr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 </w:t>
            </w:r>
            <w:r w:rsidRPr="003815F9">
              <w:rPr>
                <w:b/>
                <w:bCs/>
                <w:sz w:val="24"/>
                <w:szCs w:val="24"/>
              </w:rPr>
              <w:t xml:space="preserve">or </w:t>
            </w:r>
            <w:proofErr w:type="gramStart"/>
            <w:r w:rsidRPr="008C1A17">
              <w:rPr>
                <w:sz w:val="24"/>
                <w:szCs w:val="24"/>
              </w:rPr>
              <w:t>No</w:t>
            </w:r>
            <w:proofErr w:type="gramEnd"/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76E252E3" w14:textId="77777777" w:rsidR="003815F9" w:rsidRPr="008C1A17" w:rsidRDefault="003815F9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D72C00" w:rsidRPr="008C1A17" w14:paraId="3A1A0C88" w14:textId="77777777" w:rsidTr="00D72C00">
        <w:tc>
          <w:tcPr>
            <w:tcW w:w="4242" w:type="pct"/>
            <w:gridSpan w:val="3"/>
            <w:vAlign w:val="bottom"/>
          </w:tcPr>
          <w:p w14:paraId="55D0BBAD" w14:textId="145F94ED" w:rsidR="00D72C00" w:rsidRDefault="00D72C00" w:rsidP="008267D9">
            <w:pPr>
              <w:spacing w:before="240"/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 xml:space="preserve">Preferred stall location: Victoria Street (for stalls with no gazebo) </w:t>
            </w:r>
            <w:r w:rsidRPr="008C1A17">
              <w:rPr>
                <w:sz w:val="24"/>
                <w:szCs w:val="24"/>
              </w:rPr>
              <w:br/>
            </w:r>
            <w:r w:rsidRPr="008C1A17">
              <w:rPr>
                <w:b/>
                <w:bCs/>
                <w:sz w:val="24"/>
                <w:szCs w:val="24"/>
              </w:rPr>
              <w:t>or</w:t>
            </w:r>
            <w:r w:rsidRPr="008C1A17">
              <w:rPr>
                <w:sz w:val="24"/>
                <w:szCs w:val="24"/>
              </w:rPr>
              <w:t xml:space="preserve"> Victoria Square (gazebo required) </w:t>
            </w:r>
            <w:r w:rsidRPr="008C1A17">
              <w:rPr>
                <w:b/>
                <w:bCs/>
                <w:sz w:val="24"/>
                <w:szCs w:val="24"/>
              </w:rPr>
              <w:t>or</w:t>
            </w:r>
            <w:r w:rsidRPr="008C1A17">
              <w:rPr>
                <w:sz w:val="24"/>
                <w:szCs w:val="24"/>
              </w:rPr>
              <w:t xml:space="preserve"> no preference    </w:t>
            </w:r>
            <w:r>
              <w:rPr>
                <w:sz w:val="24"/>
                <w:szCs w:val="24"/>
              </w:rPr>
              <w:t xml:space="preserve">                                    </w:t>
            </w:r>
            <w:r w:rsidRPr="008C1A1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43BCB935" w14:textId="0F6F08F0" w:rsidR="00D72C00" w:rsidRPr="008C1A17" w:rsidRDefault="00D72C00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8F3304" w:rsidRPr="008C1A17" w14:paraId="1FCDD7A2" w14:textId="77777777" w:rsidTr="00522AFA">
        <w:tc>
          <w:tcPr>
            <w:tcW w:w="4242" w:type="pct"/>
            <w:gridSpan w:val="3"/>
            <w:vAlign w:val="bottom"/>
          </w:tcPr>
          <w:p w14:paraId="3281CA31" w14:textId="1532CCAC" w:rsidR="008F3304" w:rsidRDefault="008F3304" w:rsidP="00522AFA">
            <w:pPr>
              <w:spacing w:before="240"/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 xml:space="preserve">Stall Choice: Working artist stall $10 </w:t>
            </w:r>
            <w:r w:rsidRPr="008C1A17">
              <w:rPr>
                <w:b/>
                <w:bCs/>
                <w:sz w:val="24"/>
                <w:szCs w:val="24"/>
              </w:rPr>
              <w:t>or</w:t>
            </w:r>
            <w:r w:rsidRPr="008C1A17">
              <w:rPr>
                <w:sz w:val="24"/>
                <w:szCs w:val="24"/>
              </w:rPr>
              <w:t xml:space="preserve"> Regular stall $30    </w:t>
            </w:r>
            <w:r>
              <w:rPr>
                <w:sz w:val="24"/>
                <w:szCs w:val="24"/>
              </w:rPr>
              <w:t xml:space="preserve">                                    </w:t>
            </w:r>
            <w:r w:rsidRPr="008C1A1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38368D0C" w14:textId="77777777" w:rsidR="008F3304" w:rsidRPr="008C1A17" w:rsidRDefault="008F3304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8F3304" w:rsidRPr="008C1A17" w14:paraId="6F9E99DE" w14:textId="77777777" w:rsidTr="00D72C00">
        <w:tc>
          <w:tcPr>
            <w:tcW w:w="4242" w:type="pct"/>
            <w:gridSpan w:val="3"/>
            <w:vAlign w:val="bottom"/>
          </w:tcPr>
          <w:p w14:paraId="5A616196" w14:textId="6B76F1A3" w:rsidR="008F3304" w:rsidRPr="008C1A17" w:rsidRDefault="008F3304" w:rsidP="008267D9">
            <w:pPr>
              <w:spacing w:before="240"/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Are you a student?  (Student’s stall fee is refunded on the day)</w:t>
            </w:r>
            <w:r>
              <w:rPr>
                <w:sz w:val="24"/>
                <w:szCs w:val="24"/>
              </w:rPr>
              <w:t xml:space="preserve">. </w:t>
            </w:r>
            <w:r w:rsidRPr="008C1A17">
              <w:rPr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 xml:space="preserve"> </w:t>
            </w:r>
            <w:r w:rsidRPr="008F3304">
              <w:rPr>
                <w:b/>
                <w:bCs/>
                <w:sz w:val="24"/>
                <w:szCs w:val="24"/>
              </w:rPr>
              <w:t xml:space="preserve">or </w:t>
            </w:r>
            <w:proofErr w:type="gramStart"/>
            <w:r w:rsidRPr="008C1A17">
              <w:rPr>
                <w:sz w:val="24"/>
                <w:szCs w:val="24"/>
              </w:rPr>
              <w:t>No</w:t>
            </w:r>
            <w:proofErr w:type="gramEnd"/>
            <w:r w:rsidRPr="008C1A17"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vAlign w:val="bottom"/>
          </w:tcPr>
          <w:p w14:paraId="64E9924E" w14:textId="77777777" w:rsidR="008F3304" w:rsidRPr="008C1A17" w:rsidRDefault="008F3304" w:rsidP="00522AFA">
            <w:pPr>
              <w:spacing w:before="240"/>
              <w:rPr>
                <w:sz w:val="24"/>
                <w:szCs w:val="24"/>
              </w:rPr>
            </w:pPr>
          </w:p>
        </w:tc>
      </w:tr>
      <w:tr w:rsidR="00790126" w:rsidRPr="008C1A17" w14:paraId="6E46B592" w14:textId="77777777" w:rsidTr="00D72C00">
        <w:trPr>
          <w:gridAfter w:val="1"/>
          <w:wAfter w:w="758" w:type="pct"/>
        </w:trPr>
        <w:tc>
          <w:tcPr>
            <w:tcW w:w="4242" w:type="pct"/>
            <w:gridSpan w:val="3"/>
            <w:vAlign w:val="bottom"/>
          </w:tcPr>
          <w:p w14:paraId="3A479859" w14:textId="77777777" w:rsidR="00790126" w:rsidRDefault="00790126" w:rsidP="008267D9">
            <w:pPr>
              <w:spacing w:before="240"/>
              <w:rPr>
                <w:sz w:val="24"/>
                <w:szCs w:val="24"/>
              </w:rPr>
            </w:pPr>
            <w:r w:rsidRPr="00790126">
              <w:rPr>
                <w:sz w:val="24"/>
                <w:szCs w:val="24"/>
                <w:u w:val="single"/>
              </w:rPr>
              <w:t>Payment Details:</w:t>
            </w:r>
            <w:r w:rsidRPr="008C1A17">
              <w:rPr>
                <w:sz w:val="24"/>
                <w:szCs w:val="24"/>
              </w:rPr>
              <w:t xml:space="preserve"> </w:t>
            </w:r>
            <w:r w:rsidRPr="008C1A17">
              <w:rPr>
                <w:sz w:val="24"/>
                <w:szCs w:val="24"/>
              </w:rPr>
              <w:br/>
              <w:t xml:space="preserve">Payment is required by 8 March 2025 to the Cambridge Autumn Festival Bank Account:  </w:t>
            </w:r>
            <w:r w:rsidRPr="008C1A17">
              <w:rPr>
                <w:sz w:val="24"/>
                <w:szCs w:val="24"/>
              </w:rPr>
              <w:br/>
              <w:t>06 0301 0179016 000 (</w:t>
            </w:r>
            <w:proofErr w:type="gramStart"/>
            <w:r w:rsidRPr="008C1A17">
              <w:rPr>
                <w:sz w:val="24"/>
                <w:szCs w:val="24"/>
              </w:rPr>
              <w:t>include</w:t>
            </w:r>
            <w:proofErr w:type="gramEnd"/>
            <w:r w:rsidRPr="008C1A17">
              <w:rPr>
                <w:sz w:val="24"/>
                <w:szCs w:val="24"/>
              </w:rPr>
              <w:t xml:space="preserve"> your name as reference)</w:t>
            </w:r>
          </w:p>
          <w:p w14:paraId="23A8BBC9" w14:textId="2D469120" w:rsidR="00790126" w:rsidRPr="008C1A17" w:rsidRDefault="00790126" w:rsidP="008267D9">
            <w:pPr>
              <w:spacing w:before="240"/>
              <w:rPr>
                <w:sz w:val="24"/>
                <w:szCs w:val="24"/>
              </w:rPr>
            </w:pPr>
            <w:r w:rsidRPr="008C1A17">
              <w:rPr>
                <w:sz w:val="24"/>
                <w:szCs w:val="24"/>
              </w:rPr>
              <w:t>Questions? Please contact Julie on</w:t>
            </w:r>
            <w:r w:rsidRPr="00966DDB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12" w:history="1">
              <w:r w:rsidRPr="00966DDB">
                <w:rPr>
                  <w:rStyle w:val="Hyperlink"/>
                  <w:color w:val="000000" w:themeColor="text1"/>
                  <w:sz w:val="24"/>
                  <w:szCs w:val="24"/>
                </w:rPr>
                <w:t>info@cambridgeautumnfestival.co.nz</w:t>
              </w:r>
            </w:hyperlink>
            <w:r w:rsidR="00101F47">
              <w:rPr>
                <w:rStyle w:val="Hyperlink"/>
                <w:color w:val="000000" w:themeColor="text1"/>
                <w:sz w:val="24"/>
                <w:szCs w:val="24"/>
              </w:rPr>
              <w:br/>
            </w:r>
          </w:p>
        </w:tc>
      </w:tr>
      <w:tr w:rsidR="00E52518" w:rsidRPr="00846B76" w14:paraId="75E1F235" w14:textId="05DCD029" w:rsidTr="00AC5E4F">
        <w:trPr>
          <w:gridBefore w:val="1"/>
          <w:wBefore w:w="49" w:type="pct"/>
        </w:trPr>
        <w:tc>
          <w:tcPr>
            <w:tcW w:w="4951" w:type="pct"/>
            <w:gridSpan w:val="3"/>
            <w:vAlign w:val="bottom"/>
          </w:tcPr>
          <w:p w14:paraId="170D577C" w14:textId="39941716" w:rsidR="00E52518" w:rsidRPr="00966DDB" w:rsidRDefault="00E52518" w:rsidP="00966DDB">
            <w:pPr>
              <w:spacing w:before="240"/>
              <w:jc w:val="center"/>
            </w:pPr>
            <w:r w:rsidRPr="00966DDB">
              <w:rPr>
                <w:b/>
                <w:bCs/>
              </w:rPr>
              <w:t>Please email this form to info@cambridgeautumnfestival.co.nz</w:t>
            </w:r>
          </w:p>
        </w:tc>
      </w:tr>
    </w:tbl>
    <w:p w14:paraId="1A7E3879" w14:textId="526F0FE8" w:rsidR="00FF0731" w:rsidRPr="00FF0731" w:rsidRDefault="00FF0731" w:rsidP="00483187">
      <w:pPr>
        <w:tabs>
          <w:tab w:val="left" w:pos="990"/>
        </w:tabs>
        <w:rPr>
          <w:sz w:val="16"/>
          <w:szCs w:val="16"/>
        </w:rPr>
      </w:pPr>
    </w:p>
    <w:sectPr w:rsidR="00FF0731" w:rsidRPr="00FF0731" w:rsidSect="008408C2">
      <w:headerReference w:type="default" r:id="rId13"/>
      <w:footerReference w:type="default" r:id="rId14"/>
      <w:pgSz w:w="12240" w:h="15840"/>
      <w:pgMar w:top="567" w:right="680" w:bottom="567" w:left="68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F3FE9" w14:textId="77777777" w:rsidR="00AA3A09" w:rsidRDefault="00AA3A09" w:rsidP="00650259">
      <w:pPr>
        <w:spacing w:after="0" w:line="240" w:lineRule="auto"/>
      </w:pPr>
      <w:r>
        <w:separator/>
      </w:r>
    </w:p>
  </w:endnote>
  <w:endnote w:type="continuationSeparator" w:id="0">
    <w:p w14:paraId="55EE424A" w14:textId="77777777" w:rsidR="00AA3A09" w:rsidRDefault="00AA3A09" w:rsidP="00650259">
      <w:pPr>
        <w:spacing w:after="0" w:line="240" w:lineRule="auto"/>
      </w:pPr>
      <w:r>
        <w:continuationSeparator/>
      </w:r>
    </w:p>
  </w:endnote>
  <w:endnote w:type="continuationNotice" w:id="1">
    <w:p w14:paraId="1CC532B3" w14:textId="77777777" w:rsidR="00AA3A09" w:rsidRDefault="00AA3A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DCAD61-EA12-4614-A8EC-EB6144FD0D90}"/>
    <w:embedBold r:id="rId2" w:fontKey="{B8BF4AE3-E3BD-4DF1-8540-C248360F37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AF8DC48-4661-451D-AB56-0DA23A9148CE}"/>
    <w:embedBold r:id="rId4" w:fontKey="{F717F75E-365A-466C-8A26-A7D2690911A0}"/>
    <w:embedItalic r:id="rId5" w:fontKey="{0A225833-9B24-42A3-B913-A9F5A9CD269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BAAF245-FE22-46FC-8276-4184BCEAE3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53C5A644" w14:textId="77777777" w:rsidTr="00C4167A">
      <w:tc>
        <w:tcPr>
          <w:tcW w:w="4675" w:type="dxa"/>
          <w:vAlign w:val="center"/>
        </w:tcPr>
        <w:p w14:paraId="5B91E00C" w14:textId="31E28613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64D0501" w14:textId="5A3E4D1C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08873AA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57B1E" w14:textId="77777777" w:rsidR="00AA3A09" w:rsidRDefault="00AA3A09" w:rsidP="00650259">
      <w:pPr>
        <w:spacing w:after="0" w:line="240" w:lineRule="auto"/>
      </w:pPr>
      <w:r>
        <w:separator/>
      </w:r>
    </w:p>
  </w:footnote>
  <w:footnote w:type="continuationSeparator" w:id="0">
    <w:p w14:paraId="35BE6AE1" w14:textId="77777777" w:rsidR="00AA3A09" w:rsidRDefault="00AA3A09" w:rsidP="00650259">
      <w:pPr>
        <w:spacing w:after="0" w:line="240" w:lineRule="auto"/>
      </w:pPr>
      <w:r>
        <w:continuationSeparator/>
      </w:r>
    </w:p>
  </w:footnote>
  <w:footnote w:type="continuationNotice" w:id="1">
    <w:p w14:paraId="40964F1A" w14:textId="77777777" w:rsidR="00AA3A09" w:rsidRDefault="00AA3A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EAEFF" w14:textId="6FB672F1" w:rsidR="00650259" w:rsidRDefault="00A808DF" w:rsidP="00875A12">
    <w:pPr>
      <w:pStyle w:val="NoSpacing"/>
      <w:jc w:val="center"/>
    </w:pPr>
    <w:r>
      <w:rPr>
        <w:noProof/>
      </w:rPr>
      <w:drawing>
        <wp:inline distT="0" distB="0" distL="0" distR="0" wp14:anchorId="45646AD5" wp14:editId="31DEC2E9">
          <wp:extent cx="4076700" cy="1193393"/>
          <wp:effectExtent l="0" t="0" r="0" b="6985"/>
          <wp:docPr id="14565170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517027" name="Picture 14565170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1864" cy="1200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99672772">
    <w:abstractNumId w:val="11"/>
  </w:num>
  <w:num w:numId="2" w16cid:durableId="54399329">
    <w:abstractNumId w:val="7"/>
  </w:num>
  <w:num w:numId="3" w16cid:durableId="1734503008">
    <w:abstractNumId w:val="15"/>
  </w:num>
  <w:num w:numId="4" w16cid:durableId="362630368">
    <w:abstractNumId w:val="12"/>
  </w:num>
  <w:num w:numId="5" w16cid:durableId="1658419650">
    <w:abstractNumId w:val="13"/>
  </w:num>
  <w:num w:numId="6" w16cid:durableId="943607731">
    <w:abstractNumId w:val="19"/>
  </w:num>
  <w:num w:numId="7" w16cid:durableId="1847666048">
    <w:abstractNumId w:val="6"/>
  </w:num>
  <w:num w:numId="8" w16cid:durableId="1474248074">
    <w:abstractNumId w:val="10"/>
  </w:num>
  <w:num w:numId="9" w16cid:durableId="2134325998">
    <w:abstractNumId w:val="17"/>
  </w:num>
  <w:num w:numId="10" w16cid:durableId="1457797055">
    <w:abstractNumId w:val="1"/>
  </w:num>
  <w:num w:numId="11" w16cid:durableId="41680913">
    <w:abstractNumId w:val="5"/>
  </w:num>
  <w:num w:numId="12" w16cid:durableId="1581985810">
    <w:abstractNumId w:val="0"/>
  </w:num>
  <w:num w:numId="13" w16cid:durableId="547037683">
    <w:abstractNumId w:val="2"/>
  </w:num>
  <w:num w:numId="14" w16cid:durableId="1121144912">
    <w:abstractNumId w:val="9"/>
  </w:num>
  <w:num w:numId="15" w16cid:durableId="1876195860">
    <w:abstractNumId w:val="8"/>
  </w:num>
  <w:num w:numId="16" w16cid:durableId="2122072174">
    <w:abstractNumId w:val="16"/>
  </w:num>
  <w:num w:numId="17" w16cid:durableId="401103443">
    <w:abstractNumId w:val="3"/>
  </w:num>
  <w:num w:numId="18" w16cid:durableId="2086225849">
    <w:abstractNumId w:val="21"/>
  </w:num>
  <w:num w:numId="19" w16cid:durableId="1897929253">
    <w:abstractNumId w:val="18"/>
  </w:num>
  <w:num w:numId="20" w16cid:durableId="451243667">
    <w:abstractNumId w:val="14"/>
  </w:num>
  <w:num w:numId="21" w16cid:durableId="1451244388">
    <w:abstractNumId w:val="20"/>
  </w:num>
  <w:num w:numId="22" w16cid:durableId="15768910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8DF"/>
    <w:rsid w:val="00025C6A"/>
    <w:rsid w:val="0004419E"/>
    <w:rsid w:val="00052382"/>
    <w:rsid w:val="0006568A"/>
    <w:rsid w:val="00076F0F"/>
    <w:rsid w:val="00084253"/>
    <w:rsid w:val="000D1F49"/>
    <w:rsid w:val="00101F47"/>
    <w:rsid w:val="00134180"/>
    <w:rsid w:val="001727CA"/>
    <w:rsid w:val="00182BB2"/>
    <w:rsid w:val="00193769"/>
    <w:rsid w:val="001C4A3D"/>
    <w:rsid w:val="002462F3"/>
    <w:rsid w:val="00272C4C"/>
    <w:rsid w:val="00286E5F"/>
    <w:rsid w:val="002C56E6"/>
    <w:rsid w:val="003436BD"/>
    <w:rsid w:val="00346DE2"/>
    <w:rsid w:val="00361E11"/>
    <w:rsid w:val="003815F9"/>
    <w:rsid w:val="003A069F"/>
    <w:rsid w:val="003B4744"/>
    <w:rsid w:val="003F0847"/>
    <w:rsid w:val="0040090B"/>
    <w:rsid w:val="00401289"/>
    <w:rsid w:val="004175AD"/>
    <w:rsid w:val="00433B6D"/>
    <w:rsid w:val="00460765"/>
    <w:rsid w:val="0046302A"/>
    <w:rsid w:val="00483187"/>
    <w:rsid w:val="00483667"/>
    <w:rsid w:val="00487D2D"/>
    <w:rsid w:val="004A3C3F"/>
    <w:rsid w:val="004D5D62"/>
    <w:rsid w:val="005112D0"/>
    <w:rsid w:val="00511A60"/>
    <w:rsid w:val="00551202"/>
    <w:rsid w:val="00562D28"/>
    <w:rsid w:val="00577E06"/>
    <w:rsid w:val="005A3BF7"/>
    <w:rsid w:val="005B6B58"/>
    <w:rsid w:val="005F2035"/>
    <w:rsid w:val="005F7990"/>
    <w:rsid w:val="0063739C"/>
    <w:rsid w:val="00650259"/>
    <w:rsid w:val="00663ADF"/>
    <w:rsid w:val="006E5711"/>
    <w:rsid w:val="006E629B"/>
    <w:rsid w:val="007262E5"/>
    <w:rsid w:val="00731F26"/>
    <w:rsid w:val="0073751A"/>
    <w:rsid w:val="00760D65"/>
    <w:rsid w:val="00760E73"/>
    <w:rsid w:val="00770F25"/>
    <w:rsid w:val="00790126"/>
    <w:rsid w:val="007A35A8"/>
    <w:rsid w:val="007B0A85"/>
    <w:rsid w:val="007C6A52"/>
    <w:rsid w:val="0082043E"/>
    <w:rsid w:val="008267D9"/>
    <w:rsid w:val="008408C2"/>
    <w:rsid w:val="0085132C"/>
    <w:rsid w:val="00851572"/>
    <w:rsid w:val="00865DC6"/>
    <w:rsid w:val="00875649"/>
    <w:rsid w:val="00875674"/>
    <w:rsid w:val="00875A12"/>
    <w:rsid w:val="00895B1E"/>
    <w:rsid w:val="008C1A17"/>
    <w:rsid w:val="008D5611"/>
    <w:rsid w:val="008E203A"/>
    <w:rsid w:val="008F3304"/>
    <w:rsid w:val="00911AC6"/>
    <w:rsid w:val="0091229C"/>
    <w:rsid w:val="00936954"/>
    <w:rsid w:val="00940E73"/>
    <w:rsid w:val="00966DDB"/>
    <w:rsid w:val="0098597D"/>
    <w:rsid w:val="009F619A"/>
    <w:rsid w:val="009F6DDE"/>
    <w:rsid w:val="00A07415"/>
    <w:rsid w:val="00A370A8"/>
    <w:rsid w:val="00A65D5E"/>
    <w:rsid w:val="00A808DF"/>
    <w:rsid w:val="00AA3A09"/>
    <w:rsid w:val="00AC5E4F"/>
    <w:rsid w:val="00AD21B1"/>
    <w:rsid w:val="00AE7CE1"/>
    <w:rsid w:val="00B25CE8"/>
    <w:rsid w:val="00BB4CF3"/>
    <w:rsid w:val="00BD4753"/>
    <w:rsid w:val="00BD5CB1"/>
    <w:rsid w:val="00BE59DD"/>
    <w:rsid w:val="00BE62EE"/>
    <w:rsid w:val="00C003BA"/>
    <w:rsid w:val="00C46878"/>
    <w:rsid w:val="00C53747"/>
    <w:rsid w:val="00C66671"/>
    <w:rsid w:val="00C66FE0"/>
    <w:rsid w:val="00CB4A51"/>
    <w:rsid w:val="00CD4532"/>
    <w:rsid w:val="00CD47B0"/>
    <w:rsid w:val="00CE0D52"/>
    <w:rsid w:val="00CE1326"/>
    <w:rsid w:val="00CE6104"/>
    <w:rsid w:val="00CE7918"/>
    <w:rsid w:val="00D16163"/>
    <w:rsid w:val="00D27C15"/>
    <w:rsid w:val="00D57E7C"/>
    <w:rsid w:val="00D66CAB"/>
    <w:rsid w:val="00D72C00"/>
    <w:rsid w:val="00DA5959"/>
    <w:rsid w:val="00DB3FAD"/>
    <w:rsid w:val="00DB7595"/>
    <w:rsid w:val="00DD66F4"/>
    <w:rsid w:val="00E064A8"/>
    <w:rsid w:val="00E52518"/>
    <w:rsid w:val="00E61C09"/>
    <w:rsid w:val="00E652DF"/>
    <w:rsid w:val="00E677FE"/>
    <w:rsid w:val="00EB3B58"/>
    <w:rsid w:val="00EB563B"/>
    <w:rsid w:val="00EC7359"/>
    <w:rsid w:val="00EE3054"/>
    <w:rsid w:val="00F00606"/>
    <w:rsid w:val="00F01256"/>
    <w:rsid w:val="00F60E9E"/>
    <w:rsid w:val="00F62A1B"/>
    <w:rsid w:val="00F9793A"/>
    <w:rsid w:val="00FC7475"/>
    <w:rsid w:val="00FD2151"/>
    <w:rsid w:val="00FE78A0"/>
    <w:rsid w:val="00FF0731"/>
    <w:rsid w:val="00FF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E097"/>
  <w15:chartTrackingRefBased/>
  <w15:docId w15:val="{C0E7FA70-2770-4B41-88F0-70F5CFC2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97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cambridgeautumnfestival.co.n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ambridgeautumnfestival.co.nz/art-marke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ADE69E-30C6-41B4-9B4F-5B8CFF792E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190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 Epps</cp:lastModifiedBy>
  <cp:revision>58</cp:revision>
  <cp:lastPrinted>2024-11-27T20:52:00Z</cp:lastPrinted>
  <dcterms:created xsi:type="dcterms:W3CDTF">2024-11-27T20:16:00Z</dcterms:created>
  <dcterms:modified xsi:type="dcterms:W3CDTF">2024-12-01T04:34:00Z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